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454B" w:rsidRPr="004F454B" w:rsidRDefault="004F454B">
      <w:pPr>
        <w:rPr>
          <w:b/>
        </w:rPr>
      </w:pPr>
      <w:r w:rsidRPr="004F454B">
        <w:rPr>
          <w:b/>
        </w:rPr>
        <w:t>Consolidated criteria for reporting qualitative studies (COREQ): 32-item checklist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5"/>
        <w:gridCol w:w="2198"/>
        <w:gridCol w:w="3976"/>
        <w:gridCol w:w="1517"/>
      </w:tblGrid>
      <w:tr w:rsidR="00FF1183" w:rsidRPr="004F454B" w:rsidTr="00700099">
        <w:tc>
          <w:tcPr>
            <w:tcW w:w="1325" w:type="dxa"/>
            <w:tcBorders>
              <w:bottom w:val="single" w:sz="4" w:space="0" w:color="auto"/>
            </w:tcBorders>
          </w:tcPr>
          <w:p w:rsidR="004F454B" w:rsidRPr="00051540" w:rsidRDefault="004F454B" w:rsidP="005738E3">
            <w:pPr>
              <w:rPr>
                <w:b/>
              </w:rPr>
            </w:pPr>
            <w:r w:rsidRPr="00051540">
              <w:rPr>
                <w:b/>
              </w:rPr>
              <w:t>No</w:t>
            </w:r>
          </w:p>
        </w:tc>
        <w:tc>
          <w:tcPr>
            <w:tcW w:w="2198" w:type="dxa"/>
            <w:tcBorders>
              <w:bottom w:val="single" w:sz="4" w:space="0" w:color="auto"/>
            </w:tcBorders>
          </w:tcPr>
          <w:p w:rsidR="004F454B" w:rsidRPr="00051540" w:rsidRDefault="004F454B" w:rsidP="005738E3">
            <w:pPr>
              <w:rPr>
                <w:b/>
              </w:rPr>
            </w:pPr>
            <w:r w:rsidRPr="00051540">
              <w:rPr>
                <w:b/>
              </w:rPr>
              <w:t>Item</w:t>
            </w:r>
          </w:p>
        </w:tc>
        <w:tc>
          <w:tcPr>
            <w:tcW w:w="3976" w:type="dxa"/>
            <w:tcBorders>
              <w:bottom w:val="single" w:sz="4" w:space="0" w:color="auto"/>
            </w:tcBorders>
          </w:tcPr>
          <w:p w:rsidR="004F454B" w:rsidRPr="00051540" w:rsidRDefault="004F454B" w:rsidP="005738E3">
            <w:pPr>
              <w:rPr>
                <w:b/>
              </w:rPr>
            </w:pPr>
            <w:r w:rsidRPr="00051540">
              <w:rPr>
                <w:b/>
              </w:rPr>
              <w:t>Description</w:t>
            </w:r>
          </w:p>
        </w:tc>
        <w:tc>
          <w:tcPr>
            <w:tcW w:w="1517" w:type="dxa"/>
            <w:tcBorders>
              <w:bottom w:val="single" w:sz="4" w:space="0" w:color="auto"/>
            </w:tcBorders>
          </w:tcPr>
          <w:p w:rsidR="004F454B" w:rsidRPr="00051540" w:rsidRDefault="004F454B" w:rsidP="005738E3">
            <w:pPr>
              <w:rPr>
                <w:b/>
              </w:rPr>
            </w:pPr>
            <w:r w:rsidRPr="00051540">
              <w:rPr>
                <w:b/>
              </w:rPr>
              <w:t>Section</w:t>
            </w:r>
          </w:p>
        </w:tc>
      </w:tr>
      <w:tr w:rsidR="004F454B" w:rsidRPr="004F454B" w:rsidTr="00880A28">
        <w:trPr>
          <w:trHeight w:val="70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BFBFBF" w:themeFill="background1" w:themeFillShade="BF"/>
          </w:tcPr>
          <w:p w:rsidR="004F454B" w:rsidRPr="00051540" w:rsidRDefault="004F454B" w:rsidP="005738E3">
            <w:pPr>
              <w:rPr>
                <w:b/>
              </w:rPr>
            </w:pPr>
            <w:r w:rsidRPr="00051540">
              <w:rPr>
                <w:b/>
              </w:rPr>
              <w:t xml:space="preserve">Domain 1: </w:t>
            </w:r>
          </w:p>
        </w:tc>
      </w:tr>
      <w:tr w:rsidR="00880A28" w:rsidRPr="004F454B" w:rsidTr="00880A28">
        <w:trPr>
          <w:trHeight w:val="260"/>
        </w:trPr>
        <w:tc>
          <w:tcPr>
            <w:tcW w:w="9016" w:type="dxa"/>
            <w:gridSpan w:val="4"/>
            <w:shd w:val="clear" w:color="auto" w:fill="D9D9D9" w:themeFill="background1" w:themeFillShade="D9"/>
          </w:tcPr>
          <w:p w:rsidR="00880A28" w:rsidRPr="00051540" w:rsidRDefault="00880A28" w:rsidP="005738E3">
            <w:pPr>
              <w:rPr>
                <w:b/>
              </w:rPr>
            </w:pPr>
            <w:r w:rsidRPr="00051540">
              <w:rPr>
                <w:b/>
              </w:rPr>
              <w:t xml:space="preserve">Research team and reflexivity </w:t>
            </w:r>
          </w:p>
        </w:tc>
      </w:tr>
      <w:tr w:rsidR="004F454B" w:rsidRPr="004F454B" w:rsidTr="00880A28">
        <w:trPr>
          <w:trHeight w:val="132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FFFFFF" w:themeFill="background1"/>
          </w:tcPr>
          <w:p w:rsidR="004F454B" w:rsidRPr="00880A28" w:rsidRDefault="004F454B" w:rsidP="005738E3">
            <w:pPr>
              <w:rPr>
                <w:b/>
              </w:rPr>
            </w:pPr>
            <w:r w:rsidRPr="00880A28">
              <w:rPr>
                <w:b/>
              </w:rPr>
              <w:t>Personal characteristics</w:t>
            </w:r>
          </w:p>
        </w:tc>
      </w:tr>
      <w:tr w:rsidR="00FF1183" w:rsidRPr="004F454B" w:rsidTr="00700099">
        <w:trPr>
          <w:trHeight w:val="568"/>
        </w:trPr>
        <w:tc>
          <w:tcPr>
            <w:tcW w:w="1325" w:type="dxa"/>
          </w:tcPr>
          <w:p w:rsidR="004F454B" w:rsidRPr="004F454B" w:rsidRDefault="004F454B" w:rsidP="005738E3">
            <w:r w:rsidRPr="004F454B">
              <w:t xml:space="preserve">1. </w:t>
            </w:r>
          </w:p>
        </w:tc>
        <w:tc>
          <w:tcPr>
            <w:tcW w:w="2198" w:type="dxa"/>
          </w:tcPr>
          <w:p w:rsidR="004F454B" w:rsidRPr="004F454B" w:rsidRDefault="004F454B" w:rsidP="005738E3">
            <w:r w:rsidRPr="004F454B">
              <w:t xml:space="preserve">Interviewer/facilitator </w:t>
            </w:r>
          </w:p>
        </w:tc>
        <w:tc>
          <w:tcPr>
            <w:tcW w:w="3976" w:type="dxa"/>
          </w:tcPr>
          <w:p w:rsidR="004F454B" w:rsidRPr="004F454B" w:rsidRDefault="004F454B" w:rsidP="005738E3">
            <w:r w:rsidRPr="004F454B">
              <w:t>Which author/s conducted the interview or focus group?</w:t>
            </w:r>
          </w:p>
        </w:tc>
        <w:tc>
          <w:tcPr>
            <w:tcW w:w="1517" w:type="dxa"/>
          </w:tcPr>
          <w:p w:rsidR="004F454B" w:rsidRPr="004F454B" w:rsidRDefault="00C51D17" w:rsidP="005738E3">
            <w:r>
              <w:t xml:space="preserve">Page 7, line </w:t>
            </w:r>
            <w:r w:rsidR="00700099">
              <w:t>19</w:t>
            </w:r>
            <w:r w:rsidR="0079456F">
              <w:t>2</w:t>
            </w:r>
          </w:p>
        </w:tc>
      </w:tr>
      <w:tr w:rsidR="00FF1183" w:rsidRPr="004F454B" w:rsidTr="00700099">
        <w:tc>
          <w:tcPr>
            <w:tcW w:w="1325" w:type="dxa"/>
          </w:tcPr>
          <w:p w:rsidR="004F454B" w:rsidRPr="004F454B" w:rsidRDefault="004F454B" w:rsidP="005738E3">
            <w:r w:rsidRPr="004F454B">
              <w:t xml:space="preserve">2. </w:t>
            </w:r>
          </w:p>
        </w:tc>
        <w:tc>
          <w:tcPr>
            <w:tcW w:w="2198" w:type="dxa"/>
          </w:tcPr>
          <w:p w:rsidR="004F454B" w:rsidRPr="004F454B" w:rsidRDefault="00FF1183" w:rsidP="005738E3">
            <w:r w:rsidRPr="004F454B">
              <w:t xml:space="preserve">Credentials </w:t>
            </w:r>
          </w:p>
        </w:tc>
        <w:tc>
          <w:tcPr>
            <w:tcW w:w="3976" w:type="dxa"/>
          </w:tcPr>
          <w:p w:rsidR="004F454B" w:rsidRPr="004F454B" w:rsidRDefault="00FF1183" w:rsidP="005738E3">
            <w:r w:rsidRPr="004F454B">
              <w:t>What were the researcher's credentials? E.g. PhD, MD</w:t>
            </w:r>
          </w:p>
        </w:tc>
        <w:tc>
          <w:tcPr>
            <w:tcW w:w="1517" w:type="dxa"/>
          </w:tcPr>
          <w:p w:rsidR="004F454B" w:rsidRPr="004F454B" w:rsidRDefault="00700099" w:rsidP="005738E3">
            <w:r>
              <w:t>Page 1 Title page</w:t>
            </w:r>
          </w:p>
        </w:tc>
      </w:tr>
      <w:tr w:rsidR="00FF1183" w:rsidRPr="004F454B" w:rsidTr="00700099">
        <w:tc>
          <w:tcPr>
            <w:tcW w:w="1325" w:type="dxa"/>
          </w:tcPr>
          <w:p w:rsidR="004F454B" w:rsidRPr="004F454B" w:rsidRDefault="004F454B" w:rsidP="005738E3">
            <w:r w:rsidRPr="004F454B">
              <w:t xml:space="preserve">3. </w:t>
            </w:r>
          </w:p>
        </w:tc>
        <w:tc>
          <w:tcPr>
            <w:tcW w:w="2198" w:type="dxa"/>
          </w:tcPr>
          <w:p w:rsidR="004F454B" w:rsidRPr="004F454B" w:rsidRDefault="00FF1183" w:rsidP="005738E3">
            <w:r w:rsidRPr="004F454B">
              <w:t xml:space="preserve">Occupation </w:t>
            </w:r>
          </w:p>
        </w:tc>
        <w:tc>
          <w:tcPr>
            <w:tcW w:w="3976" w:type="dxa"/>
          </w:tcPr>
          <w:p w:rsidR="004F454B" w:rsidRPr="004F454B" w:rsidRDefault="00FF1183" w:rsidP="005738E3">
            <w:r w:rsidRPr="004F454B">
              <w:t>What was their occupation at the time of the study?</w:t>
            </w:r>
          </w:p>
        </w:tc>
        <w:tc>
          <w:tcPr>
            <w:tcW w:w="1517" w:type="dxa"/>
          </w:tcPr>
          <w:p w:rsidR="004F454B" w:rsidRPr="004F454B" w:rsidRDefault="00700099" w:rsidP="005738E3">
            <w:r>
              <w:t>Page 6 Foot note</w:t>
            </w:r>
          </w:p>
        </w:tc>
      </w:tr>
      <w:tr w:rsidR="00FF1183" w:rsidRPr="004F454B" w:rsidTr="00700099">
        <w:tc>
          <w:tcPr>
            <w:tcW w:w="1325" w:type="dxa"/>
          </w:tcPr>
          <w:p w:rsidR="004F454B" w:rsidRPr="004F454B" w:rsidRDefault="004F454B" w:rsidP="005738E3">
            <w:r w:rsidRPr="004F454B">
              <w:t>4.</w:t>
            </w:r>
          </w:p>
        </w:tc>
        <w:tc>
          <w:tcPr>
            <w:tcW w:w="2198" w:type="dxa"/>
          </w:tcPr>
          <w:p w:rsidR="004F454B" w:rsidRPr="004F454B" w:rsidRDefault="00FF1183" w:rsidP="005738E3">
            <w:r w:rsidRPr="004F454B">
              <w:t xml:space="preserve">Gender </w:t>
            </w:r>
          </w:p>
        </w:tc>
        <w:tc>
          <w:tcPr>
            <w:tcW w:w="3976" w:type="dxa"/>
          </w:tcPr>
          <w:p w:rsidR="004F454B" w:rsidRPr="004F454B" w:rsidRDefault="00FF1183" w:rsidP="005738E3">
            <w:r w:rsidRPr="004F454B">
              <w:t>Was the researcher male or female</w:t>
            </w:r>
            <w:r>
              <w:t>?</w:t>
            </w:r>
          </w:p>
        </w:tc>
        <w:tc>
          <w:tcPr>
            <w:tcW w:w="1517" w:type="dxa"/>
          </w:tcPr>
          <w:p w:rsidR="004F454B" w:rsidRPr="004F454B" w:rsidRDefault="00700099" w:rsidP="005738E3">
            <w:r>
              <w:t>Page 6 Foot note</w:t>
            </w:r>
          </w:p>
        </w:tc>
      </w:tr>
      <w:tr w:rsidR="00FF1183" w:rsidRPr="004F454B" w:rsidTr="00700099">
        <w:tc>
          <w:tcPr>
            <w:tcW w:w="1325" w:type="dxa"/>
          </w:tcPr>
          <w:p w:rsidR="004F454B" w:rsidRPr="004F454B" w:rsidRDefault="004F454B" w:rsidP="005738E3">
            <w:r w:rsidRPr="004F454B">
              <w:t xml:space="preserve"> 5. </w:t>
            </w:r>
          </w:p>
        </w:tc>
        <w:tc>
          <w:tcPr>
            <w:tcW w:w="2198" w:type="dxa"/>
          </w:tcPr>
          <w:p w:rsidR="004F454B" w:rsidRPr="004F454B" w:rsidRDefault="00FF1183" w:rsidP="005738E3">
            <w:r w:rsidRPr="004F454B">
              <w:t xml:space="preserve">Experience and training </w:t>
            </w:r>
          </w:p>
        </w:tc>
        <w:tc>
          <w:tcPr>
            <w:tcW w:w="3976" w:type="dxa"/>
          </w:tcPr>
          <w:p w:rsidR="004F454B" w:rsidRPr="004F454B" w:rsidRDefault="00FF1183" w:rsidP="005738E3">
            <w:r w:rsidRPr="004F454B">
              <w:t xml:space="preserve">What experience or training did the researcher have? </w:t>
            </w:r>
          </w:p>
        </w:tc>
        <w:tc>
          <w:tcPr>
            <w:tcW w:w="1517" w:type="dxa"/>
          </w:tcPr>
          <w:p w:rsidR="004F454B" w:rsidRPr="004F454B" w:rsidRDefault="00700099" w:rsidP="005738E3">
            <w:r>
              <w:t>Page 6 Foot note</w:t>
            </w:r>
          </w:p>
        </w:tc>
      </w:tr>
      <w:tr w:rsidR="00700099" w:rsidRPr="004F454B" w:rsidTr="008B4648">
        <w:tc>
          <w:tcPr>
            <w:tcW w:w="9016" w:type="dxa"/>
            <w:gridSpan w:val="4"/>
          </w:tcPr>
          <w:p w:rsidR="00700099" w:rsidRPr="004F454B" w:rsidRDefault="00700099" w:rsidP="005738E3">
            <w:r w:rsidRPr="004F454B">
              <w:t>Relationship with participants</w:t>
            </w:r>
          </w:p>
        </w:tc>
      </w:tr>
      <w:tr w:rsidR="00FF1183" w:rsidRPr="004F454B" w:rsidTr="00700099">
        <w:tc>
          <w:tcPr>
            <w:tcW w:w="1325" w:type="dxa"/>
          </w:tcPr>
          <w:p w:rsidR="004F454B" w:rsidRPr="004F454B" w:rsidRDefault="004F454B" w:rsidP="005738E3">
            <w:r w:rsidRPr="004F454B">
              <w:t xml:space="preserve">6. </w:t>
            </w:r>
          </w:p>
        </w:tc>
        <w:tc>
          <w:tcPr>
            <w:tcW w:w="2198" w:type="dxa"/>
          </w:tcPr>
          <w:p w:rsidR="004F454B" w:rsidRPr="004F454B" w:rsidRDefault="00FF1183" w:rsidP="005738E3">
            <w:r w:rsidRPr="004F454B">
              <w:t xml:space="preserve">Relationship established </w:t>
            </w:r>
          </w:p>
        </w:tc>
        <w:tc>
          <w:tcPr>
            <w:tcW w:w="3976" w:type="dxa"/>
          </w:tcPr>
          <w:p w:rsidR="004F454B" w:rsidRPr="004F454B" w:rsidRDefault="00FF1183" w:rsidP="005738E3">
            <w:r w:rsidRPr="004F454B">
              <w:t>Was a relationship established prior to study commencement?</w:t>
            </w:r>
          </w:p>
        </w:tc>
        <w:tc>
          <w:tcPr>
            <w:tcW w:w="1517" w:type="dxa"/>
          </w:tcPr>
          <w:p w:rsidR="004F454B" w:rsidRPr="004F454B" w:rsidRDefault="00E67F67" w:rsidP="005738E3">
            <w:r>
              <w:t>Page 5 Lines 143-149</w:t>
            </w:r>
          </w:p>
        </w:tc>
      </w:tr>
      <w:tr w:rsidR="00FF1183" w:rsidRPr="004F454B" w:rsidTr="00700099">
        <w:tc>
          <w:tcPr>
            <w:tcW w:w="1325" w:type="dxa"/>
          </w:tcPr>
          <w:p w:rsidR="004F454B" w:rsidRPr="004F454B" w:rsidRDefault="004F454B" w:rsidP="005738E3">
            <w:r w:rsidRPr="004F454B">
              <w:t xml:space="preserve">7. </w:t>
            </w:r>
          </w:p>
        </w:tc>
        <w:tc>
          <w:tcPr>
            <w:tcW w:w="2198" w:type="dxa"/>
          </w:tcPr>
          <w:p w:rsidR="004F454B" w:rsidRPr="004F454B" w:rsidRDefault="00FF1183" w:rsidP="005738E3">
            <w:r w:rsidRPr="004F454B">
              <w:t>Participant knowledge of the interviewer</w:t>
            </w:r>
            <w:r>
              <w:t>.</w:t>
            </w:r>
            <w:r w:rsidRPr="004F454B">
              <w:t xml:space="preserve"> </w:t>
            </w:r>
          </w:p>
        </w:tc>
        <w:tc>
          <w:tcPr>
            <w:tcW w:w="3976" w:type="dxa"/>
          </w:tcPr>
          <w:p w:rsidR="004F454B" w:rsidRPr="004F454B" w:rsidRDefault="00FF1183" w:rsidP="005738E3">
            <w:r w:rsidRPr="004F454B">
              <w:t>What did the participants know about the researcher? E.g. Personal goals, reasons for doing the research</w:t>
            </w:r>
          </w:p>
        </w:tc>
        <w:tc>
          <w:tcPr>
            <w:tcW w:w="1517" w:type="dxa"/>
          </w:tcPr>
          <w:p w:rsidR="004F454B" w:rsidRPr="004F454B" w:rsidRDefault="006579AE" w:rsidP="005738E3">
            <w:bookmarkStart w:id="0" w:name="_Hlk33787023"/>
            <w:r>
              <w:t>Page 5 lines 143-149</w:t>
            </w:r>
            <w:bookmarkEnd w:id="0"/>
          </w:p>
        </w:tc>
      </w:tr>
      <w:tr w:rsidR="00FF1183" w:rsidRPr="004F454B" w:rsidTr="00700099">
        <w:tc>
          <w:tcPr>
            <w:tcW w:w="1325" w:type="dxa"/>
          </w:tcPr>
          <w:p w:rsidR="004F454B" w:rsidRPr="004F454B" w:rsidRDefault="004F454B" w:rsidP="005738E3">
            <w:r w:rsidRPr="004F454B">
              <w:t xml:space="preserve">8. </w:t>
            </w:r>
          </w:p>
        </w:tc>
        <w:tc>
          <w:tcPr>
            <w:tcW w:w="2198" w:type="dxa"/>
          </w:tcPr>
          <w:p w:rsidR="004F454B" w:rsidRPr="004F454B" w:rsidRDefault="00FF1183" w:rsidP="005738E3">
            <w:r w:rsidRPr="004F454B">
              <w:t xml:space="preserve">Interviewer characteristics </w:t>
            </w:r>
          </w:p>
        </w:tc>
        <w:tc>
          <w:tcPr>
            <w:tcW w:w="3976" w:type="dxa"/>
          </w:tcPr>
          <w:p w:rsidR="004F454B" w:rsidRPr="004F454B" w:rsidRDefault="00FF1183" w:rsidP="005738E3">
            <w:r w:rsidRPr="004F454B">
              <w:t>What characteristics were reported about the interviewer/facilitator? E.g. Bias, assumptions, reasons and interests in the research topic</w:t>
            </w:r>
          </w:p>
        </w:tc>
        <w:tc>
          <w:tcPr>
            <w:tcW w:w="1517" w:type="dxa"/>
          </w:tcPr>
          <w:p w:rsidR="004F454B" w:rsidRPr="004F454B" w:rsidRDefault="006579AE" w:rsidP="005738E3">
            <w:r>
              <w:t>Page 6 Foot note</w:t>
            </w:r>
            <w:r>
              <w:t xml:space="preserve">, </w:t>
            </w:r>
            <w:r>
              <w:t xml:space="preserve">Page 5 </w:t>
            </w:r>
            <w:r>
              <w:t xml:space="preserve">lines 122-133 and </w:t>
            </w:r>
            <w:r>
              <w:t>lines 143-149</w:t>
            </w:r>
          </w:p>
        </w:tc>
      </w:tr>
      <w:tr w:rsidR="00FF1183" w:rsidRPr="004F454B" w:rsidTr="00880A28">
        <w:tc>
          <w:tcPr>
            <w:tcW w:w="9016" w:type="dxa"/>
            <w:gridSpan w:val="4"/>
            <w:shd w:val="clear" w:color="auto" w:fill="D9D9D9" w:themeFill="background1" w:themeFillShade="D9"/>
          </w:tcPr>
          <w:p w:rsidR="00FF1183" w:rsidRPr="00880A28" w:rsidRDefault="00FF1183" w:rsidP="005738E3">
            <w:pPr>
              <w:rPr>
                <w:b/>
              </w:rPr>
            </w:pPr>
            <w:r w:rsidRPr="00880A28">
              <w:rPr>
                <w:b/>
              </w:rPr>
              <w:t xml:space="preserve">Domain 2: Study design </w:t>
            </w:r>
          </w:p>
        </w:tc>
      </w:tr>
      <w:tr w:rsidR="00FF1183" w:rsidRPr="004F454B" w:rsidTr="00A62323">
        <w:tc>
          <w:tcPr>
            <w:tcW w:w="9016" w:type="dxa"/>
            <w:gridSpan w:val="4"/>
          </w:tcPr>
          <w:p w:rsidR="00FF1183" w:rsidRPr="00880A28" w:rsidRDefault="00FF1183" w:rsidP="005738E3">
            <w:pPr>
              <w:rPr>
                <w:b/>
              </w:rPr>
            </w:pPr>
            <w:r w:rsidRPr="00880A28">
              <w:rPr>
                <w:b/>
              </w:rPr>
              <w:t xml:space="preserve">Theoretical framework </w:t>
            </w:r>
          </w:p>
        </w:tc>
      </w:tr>
      <w:tr w:rsidR="00FF1183" w:rsidRPr="004F454B" w:rsidTr="00700099">
        <w:tc>
          <w:tcPr>
            <w:tcW w:w="1325" w:type="dxa"/>
          </w:tcPr>
          <w:p w:rsidR="004F454B" w:rsidRPr="004F454B" w:rsidRDefault="004F454B" w:rsidP="005738E3">
            <w:r w:rsidRPr="004F454B">
              <w:t xml:space="preserve">9. </w:t>
            </w:r>
          </w:p>
        </w:tc>
        <w:tc>
          <w:tcPr>
            <w:tcW w:w="2198" w:type="dxa"/>
          </w:tcPr>
          <w:p w:rsidR="004F454B" w:rsidRPr="004F454B" w:rsidRDefault="00FF1183" w:rsidP="005738E3">
            <w:r w:rsidRPr="004F454B">
              <w:t xml:space="preserve">Methodological orientation and </w:t>
            </w:r>
            <w:r w:rsidR="006579AE" w:rsidRPr="004F454B">
              <w:t>theory</w:t>
            </w:r>
          </w:p>
        </w:tc>
        <w:tc>
          <w:tcPr>
            <w:tcW w:w="3976" w:type="dxa"/>
          </w:tcPr>
          <w:p w:rsidR="004F454B" w:rsidRPr="004F454B" w:rsidRDefault="00FF1183" w:rsidP="005738E3">
            <w:r w:rsidRPr="004F454B">
              <w:t>What methodological orientation was stated to underpin the study? E.g. grounded theory, discourse analysis, ethnography, phenomenology, content analysis</w:t>
            </w:r>
          </w:p>
        </w:tc>
        <w:tc>
          <w:tcPr>
            <w:tcW w:w="1517" w:type="dxa"/>
          </w:tcPr>
          <w:p w:rsidR="004F454B" w:rsidRPr="004F454B" w:rsidRDefault="006579AE" w:rsidP="005738E3">
            <w:r>
              <w:t>Page 6 Lines 15</w:t>
            </w:r>
            <w:r w:rsidR="0079456F">
              <w:t>2</w:t>
            </w:r>
            <w:r>
              <w:t>-15</w:t>
            </w:r>
            <w:r w:rsidR="0079456F">
              <w:t>4</w:t>
            </w:r>
          </w:p>
        </w:tc>
      </w:tr>
      <w:tr w:rsidR="00FF1183" w:rsidRPr="004F454B" w:rsidTr="00D51991">
        <w:tc>
          <w:tcPr>
            <w:tcW w:w="9016" w:type="dxa"/>
            <w:gridSpan w:val="4"/>
          </w:tcPr>
          <w:p w:rsidR="00FF1183" w:rsidRPr="00880A28" w:rsidRDefault="00FF1183" w:rsidP="005738E3">
            <w:pPr>
              <w:rPr>
                <w:b/>
              </w:rPr>
            </w:pPr>
            <w:r w:rsidRPr="00880A28">
              <w:rPr>
                <w:b/>
              </w:rPr>
              <w:t>Participant selection</w:t>
            </w:r>
          </w:p>
        </w:tc>
      </w:tr>
      <w:tr w:rsidR="00FF1183" w:rsidRPr="004F454B" w:rsidTr="00700099">
        <w:tc>
          <w:tcPr>
            <w:tcW w:w="1325" w:type="dxa"/>
          </w:tcPr>
          <w:p w:rsidR="004F454B" w:rsidRPr="004F454B" w:rsidRDefault="004F454B" w:rsidP="005738E3">
            <w:r w:rsidRPr="004F454B">
              <w:t xml:space="preserve">10. </w:t>
            </w:r>
          </w:p>
        </w:tc>
        <w:tc>
          <w:tcPr>
            <w:tcW w:w="2198" w:type="dxa"/>
          </w:tcPr>
          <w:p w:rsidR="004F454B" w:rsidRPr="004F454B" w:rsidRDefault="00FF1183" w:rsidP="005738E3">
            <w:r w:rsidRPr="004F454B">
              <w:t xml:space="preserve">Sampling </w:t>
            </w:r>
          </w:p>
        </w:tc>
        <w:tc>
          <w:tcPr>
            <w:tcW w:w="3976" w:type="dxa"/>
          </w:tcPr>
          <w:p w:rsidR="004F454B" w:rsidRPr="004F454B" w:rsidRDefault="00FF1183" w:rsidP="005738E3">
            <w:r w:rsidRPr="004F454B">
              <w:t>How were participants selected? E.g. purposive, convenience, consecutive, snowball</w:t>
            </w:r>
          </w:p>
        </w:tc>
        <w:tc>
          <w:tcPr>
            <w:tcW w:w="1517" w:type="dxa"/>
          </w:tcPr>
          <w:p w:rsidR="004F454B" w:rsidRPr="004F454B" w:rsidRDefault="006579AE" w:rsidP="005738E3">
            <w:r>
              <w:t>Page 6 line 16</w:t>
            </w:r>
            <w:r w:rsidR="0079456F">
              <w:t>5</w:t>
            </w:r>
            <w:r>
              <w:t>-16</w:t>
            </w:r>
            <w:r w:rsidR="0079456F">
              <w:t>8</w:t>
            </w:r>
            <w:r>
              <w:t>.</w:t>
            </w:r>
          </w:p>
        </w:tc>
      </w:tr>
      <w:tr w:rsidR="00FF1183" w:rsidRPr="004F454B" w:rsidTr="00700099">
        <w:tc>
          <w:tcPr>
            <w:tcW w:w="1325" w:type="dxa"/>
          </w:tcPr>
          <w:p w:rsidR="004F454B" w:rsidRPr="004F454B" w:rsidRDefault="004F454B" w:rsidP="005738E3">
            <w:r w:rsidRPr="004F454B">
              <w:t xml:space="preserve">11. </w:t>
            </w:r>
          </w:p>
        </w:tc>
        <w:tc>
          <w:tcPr>
            <w:tcW w:w="2198" w:type="dxa"/>
          </w:tcPr>
          <w:p w:rsidR="004F454B" w:rsidRPr="004F454B" w:rsidRDefault="00FF1183" w:rsidP="005738E3">
            <w:r w:rsidRPr="004F454B">
              <w:t xml:space="preserve">Method of approach </w:t>
            </w:r>
          </w:p>
        </w:tc>
        <w:tc>
          <w:tcPr>
            <w:tcW w:w="3976" w:type="dxa"/>
          </w:tcPr>
          <w:p w:rsidR="004F454B" w:rsidRPr="004F454B" w:rsidRDefault="00FF1183" w:rsidP="005738E3">
            <w:r w:rsidRPr="004F454B">
              <w:t>How were participants approached? E.g. face</w:t>
            </w:r>
            <w:r>
              <w:t>-</w:t>
            </w:r>
            <w:r w:rsidRPr="004F454B">
              <w:t>to-face, telephone, mail, email</w:t>
            </w:r>
          </w:p>
        </w:tc>
        <w:tc>
          <w:tcPr>
            <w:tcW w:w="1517" w:type="dxa"/>
          </w:tcPr>
          <w:p w:rsidR="004F454B" w:rsidRPr="004F454B" w:rsidRDefault="006579AE" w:rsidP="005738E3">
            <w:r>
              <w:t>Page 7 lines 18</w:t>
            </w:r>
            <w:r w:rsidR="0079456F">
              <w:t>2</w:t>
            </w:r>
            <w:r>
              <w:t>-18</w:t>
            </w:r>
            <w:r w:rsidR="0079456F">
              <w:t>9</w:t>
            </w:r>
          </w:p>
        </w:tc>
      </w:tr>
      <w:tr w:rsidR="00FF1183" w:rsidRPr="004F454B" w:rsidTr="00700099">
        <w:tc>
          <w:tcPr>
            <w:tcW w:w="1325" w:type="dxa"/>
          </w:tcPr>
          <w:p w:rsidR="004F454B" w:rsidRPr="004F454B" w:rsidRDefault="004F454B" w:rsidP="005738E3">
            <w:r w:rsidRPr="004F454B">
              <w:t xml:space="preserve">12. </w:t>
            </w:r>
          </w:p>
        </w:tc>
        <w:tc>
          <w:tcPr>
            <w:tcW w:w="2198" w:type="dxa"/>
          </w:tcPr>
          <w:p w:rsidR="004F454B" w:rsidRPr="004F454B" w:rsidRDefault="00FF1183" w:rsidP="005738E3">
            <w:r w:rsidRPr="004F454B">
              <w:t xml:space="preserve">Sample size </w:t>
            </w:r>
          </w:p>
        </w:tc>
        <w:tc>
          <w:tcPr>
            <w:tcW w:w="3976" w:type="dxa"/>
          </w:tcPr>
          <w:p w:rsidR="004F454B" w:rsidRPr="004F454B" w:rsidRDefault="00FF1183" w:rsidP="005738E3">
            <w:r w:rsidRPr="004F454B">
              <w:t>How many participants were in the study?</w:t>
            </w:r>
          </w:p>
        </w:tc>
        <w:tc>
          <w:tcPr>
            <w:tcW w:w="1517" w:type="dxa"/>
          </w:tcPr>
          <w:p w:rsidR="004F454B" w:rsidRPr="004F454B" w:rsidRDefault="006579AE" w:rsidP="005738E3">
            <w:r>
              <w:t xml:space="preserve">Page 8 line </w:t>
            </w:r>
            <w:r w:rsidR="0079456F">
              <w:t>231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>13.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>Non-participation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 xml:space="preserve">How many people refused to participate or dropped out? What were the reasons for this? </w:t>
            </w:r>
          </w:p>
        </w:tc>
        <w:tc>
          <w:tcPr>
            <w:tcW w:w="1517" w:type="dxa"/>
          </w:tcPr>
          <w:p w:rsidR="00FF1183" w:rsidRPr="004F454B" w:rsidRDefault="006579AE" w:rsidP="00FF1183">
            <w:r>
              <w:t>N/A</w:t>
            </w:r>
          </w:p>
        </w:tc>
      </w:tr>
      <w:tr w:rsidR="00FF1183" w:rsidRPr="004F454B" w:rsidTr="00DF5E5F">
        <w:tc>
          <w:tcPr>
            <w:tcW w:w="9016" w:type="dxa"/>
            <w:gridSpan w:val="4"/>
          </w:tcPr>
          <w:p w:rsidR="00FF1183" w:rsidRPr="00880A28" w:rsidRDefault="00FF1183" w:rsidP="00FF1183">
            <w:pPr>
              <w:rPr>
                <w:b/>
              </w:rPr>
            </w:pPr>
            <w:r w:rsidRPr="00880A28">
              <w:rPr>
                <w:b/>
              </w:rPr>
              <w:t xml:space="preserve">Setting 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>14.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Setting of data collection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Where was the data collected? E.g. home, clinic, workplace</w:t>
            </w:r>
          </w:p>
        </w:tc>
        <w:tc>
          <w:tcPr>
            <w:tcW w:w="1517" w:type="dxa"/>
          </w:tcPr>
          <w:p w:rsidR="00FF1183" w:rsidRPr="004F454B" w:rsidRDefault="004D2AFA" w:rsidP="00FF1183">
            <w:r>
              <w:t xml:space="preserve">Page </w:t>
            </w:r>
            <w:r w:rsidR="0079456F">
              <w:t xml:space="preserve">7 </w:t>
            </w:r>
            <w:r>
              <w:t>line 19</w:t>
            </w:r>
            <w:r w:rsidR="0079456F">
              <w:t>2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>15.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Presence of nonparticipants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Was anyone else present besides the participants and researchers?</w:t>
            </w:r>
          </w:p>
        </w:tc>
        <w:tc>
          <w:tcPr>
            <w:tcW w:w="1517" w:type="dxa"/>
          </w:tcPr>
          <w:p w:rsidR="00FF1183" w:rsidRPr="004F454B" w:rsidRDefault="004D2AFA" w:rsidP="00FF1183">
            <w:r>
              <w:t>Page 9 line 191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lastRenderedPageBreak/>
              <w:t>16.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Description of sample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What are the important characteristics of the sample? E.g. demographic data, date</w:t>
            </w:r>
          </w:p>
        </w:tc>
        <w:tc>
          <w:tcPr>
            <w:tcW w:w="1517" w:type="dxa"/>
          </w:tcPr>
          <w:p w:rsidR="00FF1183" w:rsidRPr="004F454B" w:rsidRDefault="004D2AFA" w:rsidP="00FF1183">
            <w:r>
              <w:t>Pagers 8-11 Line 227 - 237</w:t>
            </w:r>
          </w:p>
        </w:tc>
      </w:tr>
      <w:tr w:rsidR="00FF1183" w:rsidRPr="004F454B" w:rsidTr="00D7018F">
        <w:tc>
          <w:tcPr>
            <w:tcW w:w="9016" w:type="dxa"/>
            <w:gridSpan w:val="4"/>
          </w:tcPr>
          <w:p w:rsidR="00FF1183" w:rsidRPr="00880A28" w:rsidRDefault="00FF1183" w:rsidP="00FF1183">
            <w:pPr>
              <w:rPr>
                <w:b/>
              </w:rPr>
            </w:pPr>
            <w:r w:rsidRPr="00880A28">
              <w:rPr>
                <w:b/>
              </w:rPr>
              <w:t>Data collection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>17.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Interview guide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 xml:space="preserve">Were questions, prompts, guides provided by the authors? Was </w:t>
            </w:r>
            <w:proofErr w:type="gramStart"/>
            <w:r w:rsidRPr="004F454B">
              <w:t>it</w:t>
            </w:r>
            <w:proofErr w:type="gramEnd"/>
            <w:r w:rsidRPr="004F454B">
              <w:t xml:space="preserve"> pilot tested?</w:t>
            </w:r>
          </w:p>
        </w:tc>
        <w:tc>
          <w:tcPr>
            <w:tcW w:w="1517" w:type="dxa"/>
          </w:tcPr>
          <w:p w:rsidR="00FF1183" w:rsidRPr="004F454B" w:rsidRDefault="004D2AFA" w:rsidP="00FF1183">
            <w:r>
              <w:t>Page 6 158 - 163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>18.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Repeat interviews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Were repeat interviews carried out? If yes, how many?</w:t>
            </w:r>
          </w:p>
        </w:tc>
        <w:tc>
          <w:tcPr>
            <w:tcW w:w="1517" w:type="dxa"/>
          </w:tcPr>
          <w:p w:rsidR="00FF1183" w:rsidRPr="004F454B" w:rsidRDefault="004D2AFA" w:rsidP="00FF1183">
            <w:r>
              <w:t>N/A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>19.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Audio/visual recording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Did the research use audio or visual recording to collect the data?</w:t>
            </w:r>
          </w:p>
        </w:tc>
        <w:tc>
          <w:tcPr>
            <w:tcW w:w="1517" w:type="dxa"/>
          </w:tcPr>
          <w:p w:rsidR="00FF1183" w:rsidRPr="004F454B" w:rsidRDefault="004D2AFA" w:rsidP="00FF1183">
            <w:r>
              <w:t>Page 7 line 192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>20.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Field notes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Were field notes made during and/or after the interview or focus group?</w:t>
            </w:r>
          </w:p>
        </w:tc>
        <w:tc>
          <w:tcPr>
            <w:tcW w:w="1517" w:type="dxa"/>
          </w:tcPr>
          <w:p w:rsidR="00FF1183" w:rsidRPr="004F454B" w:rsidRDefault="004D2AFA" w:rsidP="00FF1183">
            <w:r>
              <w:t>Page 7 line 193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>21.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Duration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What was the duration of the interviews or focus group?</w:t>
            </w:r>
          </w:p>
        </w:tc>
        <w:tc>
          <w:tcPr>
            <w:tcW w:w="1517" w:type="dxa"/>
          </w:tcPr>
          <w:p w:rsidR="00FF1183" w:rsidRPr="004F454B" w:rsidRDefault="004D2AFA" w:rsidP="00FF1183">
            <w:r>
              <w:t>Page 7 line 193-194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>22.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Data saturation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Was data saturation discussed?</w:t>
            </w:r>
          </w:p>
        </w:tc>
        <w:tc>
          <w:tcPr>
            <w:tcW w:w="1517" w:type="dxa"/>
          </w:tcPr>
          <w:p w:rsidR="00FF1183" w:rsidRPr="004F454B" w:rsidRDefault="0079456F" w:rsidP="00FF1183">
            <w:r>
              <w:t>Page 7 and 8 Lines 210 -215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>23.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Transcripts returned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Were transcripts returned to participants for comment and/or correction?</w:t>
            </w:r>
          </w:p>
        </w:tc>
        <w:tc>
          <w:tcPr>
            <w:tcW w:w="1517" w:type="dxa"/>
          </w:tcPr>
          <w:p w:rsidR="00FF1183" w:rsidRPr="004F454B" w:rsidRDefault="0079456F" w:rsidP="00FF1183">
            <w:r>
              <w:t>Page 8 Lines 219-225</w:t>
            </w:r>
          </w:p>
        </w:tc>
      </w:tr>
      <w:tr w:rsidR="00FF1183" w:rsidRPr="004F454B" w:rsidTr="00880A28">
        <w:tc>
          <w:tcPr>
            <w:tcW w:w="9016" w:type="dxa"/>
            <w:gridSpan w:val="4"/>
            <w:shd w:val="clear" w:color="auto" w:fill="BFBFBF" w:themeFill="background1" w:themeFillShade="BF"/>
          </w:tcPr>
          <w:p w:rsidR="00FF1183" w:rsidRPr="00880A28" w:rsidRDefault="00FF1183" w:rsidP="00FF1183">
            <w:pPr>
              <w:rPr>
                <w:b/>
              </w:rPr>
            </w:pPr>
            <w:r w:rsidRPr="00880A28">
              <w:rPr>
                <w:b/>
              </w:rPr>
              <w:t xml:space="preserve">Domain 3: analysis and findings </w:t>
            </w:r>
          </w:p>
        </w:tc>
      </w:tr>
      <w:tr w:rsidR="00FF1183" w:rsidRPr="004F454B" w:rsidTr="00C51148">
        <w:tc>
          <w:tcPr>
            <w:tcW w:w="9016" w:type="dxa"/>
            <w:gridSpan w:val="4"/>
          </w:tcPr>
          <w:p w:rsidR="00FF1183" w:rsidRPr="00880A28" w:rsidRDefault="00FF1183" w:rsidP="00FF1183">
            <w:pPr>
              <w:rPr>
                <w:b/>
              </w:rPr>
            </w:pPr>
            <w:r w:rsidRPr="00880A28">
              <w:rPr>
                <w:b/>
              </w:rPr>
              <w:t xml:space="preserve">Data analysis 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 xml:space="preserve">24. 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Number of data coders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How many data coders coded the data?</w:t>
            </w:r>
          </w:p>
        </w:tc>
        <w:tc>
          <w:tcPr>
            <w:tcW w:w="1517" w:type="dxa"/>
          </w:tcPr>
          <w:p w:rsidR="00FF1183" w:rsidRPr="004F454B" w:rsidRDefault="00A634EF" w:rsidP="00FF1183">
            <w:r>
              <w:t>Page 7-8 Line 212-213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 xml:space="preserve"> 25. 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Description of the coding tree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Did authors provide a description of the coding tree?</w:t>
            </w:r>
          </w:p>
        </w:tc>
        <w:tc>
          <w:tcPr>
            <w:tcW w:w="1517" w:type="dxa"/>
          </w:tcPr>
          <w:p w:rsidR="00FF1183" w:rsidRPr="004F454B" w:rsidRDefault="007E1619" w:rsidP="00FF1183">
            <w:r>
              <w:t>Page 7 -8 Lines 211-218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 xml:space="preserve">26. 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Derivation of themes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Were themes identified in advance or derived from the data?</w:t>
            </w:r>
          </w:p>
        </w:tc>
        <w:tc>
          <w:tcPr>
            <w:tcW w:w="1517" w:type="dxa"/>
          </w:tcPr>
          <w:p w:rsidR="00FF1183" w:rsidRPr="004F454B" w:rsidRDefault="007E1619" w:rsidP="00FF1183">
            <w:r>
              <w:t>Page 7 -8 Lines 211-218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 xml:space="preserve">27. 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>Software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What software, if applicable, was used to manage the data?</w:t>
            </w:r>
          </w:p>
        </w:tc>
        <w:tc>
          <w:tcPr>
            <w:tcW w:w="1517" w:type="dxa"/>
          </w:tcPr>
          <w:p w:rsidR="00FF1183" w:rsidRPr="004F454B" w:rsidRDefault="007E1619" w:rsidP="00FF1183">
            <w:r>
              <w:t>Page 8 line 218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 xml:space="preserve">28. 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Participant checking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Did participants provide feedback on the findings?</w:t>
            </w:r>
          </w:p>
        </w:tc>
        <w:tc>
          <w:tcPr>
            <w:tcW w:w="1517" w:type="dxa"/>
          </w:tcPr>
          <w:p w:rsidR="00FF1183" w:rsidRPr="004F454B" w:rsidRDefault="007E1619" w:rsidP="00FF1183">
            <w:r>
              <w:t>Page 8 lines 219-225</w:t>
            </w:r>
          </w:p>
        </w:tc>
      </w:tr>
      <w:tr w:rsidR="00FF1183" w:rsidRPr="004F454B" w:rsidTr="009C5B68">
        <w:tc>
          <w:tcPr>
            <w:tcW w:w="9016" w:type="dxa"/>
            <w:gridSpan w:val="4"/>
          </w:tcPr>
          <w:p w:rsidR="00FF1183" w:rsidRPr="00880A28" w:rsidRDefault="00FF1183" w:rsidP="00FF1183">
            <w:pPr>
              <w:rPr>
                <w:b/>
              </w:rPr>
            </w:pPr>
            <w:r w:rsidRPr="00880A28">
              <w:rPr>
                <w:b/>
              </w:rPr>
              <w:t xml:space="preserve">Reporting 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 xml:space="preserve">29. 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Quotations presented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Were participant quotations presented to illustrate the themes / findings? Was each quotation identified? E.g. Participant number</w:t>
            </w:r>
          </w:p>
        </w:tc>
        <w:tc>
          <w:tcPr>
            <w:tcW w:w="1517" w:type="dxa"/>
          </w:tcPr>
          <w:p w:rsidR="00FF1183" w:rsidRPr="004F454B" w:rsidRDefault="007E1619" w:rsidP="00FF1183">
            <w:r>
              <w:t>Pages 11-18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 xml:space="preserve">30. 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Data and findings consistent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Was there consistency between the data presented and the findings?</w:t>
            </w:r>
          </w:p>
        </w:tc>
        <w:tc>
          <w:tcPr>
            <w:tcW w:w="1517" w:type="dxa"/>
          </w:tcPr>
          <w:p w:rsidR="00FF1183" w:rsidRPr="004F454B" w:rsidRDefault="0087265E" w:rsidP="00FF1183">
            <w:r>
              <w:t>Pages 11-18</w:t>
            </w:r>
          </w:p>
        </w:tc>
      </w:tr>
      <w:tr w:rsidR="00FF1183" w:rsidRPr="004F454B" w:rsidTr="00700099">
        <w:tc>
          <w:tcPr>
            <w:tcW w:w="1325" w:type="dxa"/>
          </w:tcPr>
          <w:p w:rsidR="00FF1183" w:rsidRPr="004F454B" w:rsidRDefault="00FF1183" w:rsidP="00FF1183">
            <w:r w:rsidRPr="004F454B">
              <w:t xml:space="preserve">31. presented in the findings? 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Clarity of major themes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Were major themes clearly</w:t>
            </w:r>
            <w:r w:rsidR="000F292B">
              <w:t xml:space="preserve"> presented in the findings?</w:t>
            </w:r>
          </w:p>
        </w:tc>
        <w:tc>
          <w:tcPr>
            <w:tcW w:w="1517" w:type="dxa"/>
          </w:tcPr>
          <w:p w:rsidR="00FF1183" w:rsidRPr="004F454B" w:rsidRDefault="000F292B" w:rsidP="00FF1183">
            <w:r>
              <w:t>Pages 11-18</w:t>
            </w:r>
          </w:p>
        </w:tc>
      </w:tr>
      <w:tr w:rsidR="00FF1183" w:rsidTr="00700099">
        <w:tc>
          <w:tcPr>
            <w:tcW w:w="1325" w:type="dxa"/>
          </w:tcPr>
          <w:p w:rsidR="00FF1183" w:rsidRDefault="00FF1183" w:rsidP="00FF1183">
            <w:r w:rsidRPr="004F454B">
              <w:t xml:space="preserve">32. </w:t>
            </w:r>
          </w:p>
        </w:tc>
        <w:tc>
          <w:tcPr>
            <w:tcW w:w="2198" w:type="dxa"/>
          </w:tcPr>
          <w:p w:rsidR="00FF1183" w:rsidRPr="004F454B" w:rsidRDefault="00FF1183" w:rsidP="00FF1183">
            <w:r w:rsidRPr="004F454B">
              <w:t xml:space="preserve">Clarity of minor themes </w:t>
            </w:r>
          </w:p>
        </w:tc>
        <w:tc>
          <w:tcPr>
            <w:tcW w:w="3976" w:type="dxa"/>
          </w:tcPr>
          <w:p w:rsidR="00FF1183" w:rsidRPr="004F454B" w:rsidRDefault="00FF1183" w:rsidP="00FF1183">
            <w:r w:rsidRPr="004F454B">
              <w:t>Is there a description of diverse cases or discussion of minor themes?</w:t>
            </w:r>
          </w:p>
        </w:tc>
        <w:tc>
          <w:tcPr>
            <w:tcW w:w="1517" w:type="dxa"/>
          </w:tcPr>
          <w:p w:rsidR="00FF1183" w:rsidRPr="004F454B" w:rsidRDefault="000F292B" w:rsidP="00FF1183">
            <w:r>
              <w:t>Page 17 lines 401-411.</w:t>
            </w:r>
            <w:bookmarkStart w:id="1" w:name="_GoBack"/>
            <w:bookmarkEnd w:id="1"/>
          </w:p>
        </w:tc>
      </w:tr>
    </w:tbl>
    <w:p w:rsidR="00655BCE" w:rsidRDefault="00655BCE" w:rsidP="004F454B"/>
    <w:sectPr w:rsidR="00655B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5F8"/>
    <w:rsid w:val="00051540"/>
    <w:rsid w:val="000F292B"/>
    <w:rsid w:val="004D2AFA"/>
    <w:rsid w:val="004F454B"/>
    <w:rsid w:val="00655BCE"/>
    <w:rsid w:val="006579AE"/>
    <w:rsid w:val="00700099"/>
    <w:rsid w:val="0079456F"/>
    <w:rsid w:val="007E1619"/>
    <w:rsid w:val="0087265E"/>
    <w:rsid w:val="00880A28"/>
    <w:rsid w:val="00A634EF"/>
    <w:rsid w:val="00A963E7"/>
    <w:rsid w:val="00C51D17"/>
    <w:rsid w:val="00C935F8"/>
    <w:rsid w:val="00E67F67"/>
    <w:rsid w:val="00FA6C92"/>
    <w:rsid w:val="00FF1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4994B"/>
  <w15:chartTrackingRefBased/>
  <w15:docId w15:val="{EFD23F13-9362-4C8C-9255-A37B4EEE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45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F61B6787</Template>
  <TotalTime>47</TotalTime>
  <Pages>2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Robert Gordon University</Company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 Douglas (snm)</dc:creator>
  <cp:keywords/>
  <dc:description/>
  <cp:lastModifiedBy>Flora Douglas (snm)</cp:lastModifiedBy>
  <cp:revision>8</cp:revision>
  <dcterms:created xsi:type="dcterms:W3CDTF">2020-02-28T11:44:00Z</dcterms:created>
  <dcterms:modified xsi:type="dcterms:W3CDTF">2020-02-28T13:18:00Z</dcterms:modified>
</cp:coreProperties>
</file>